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4C" w:rsidRPr="0018296B" w:rsidRDefault="0069584C" w:rsidP="00490117">
      <w:pPr>
        <w:spacing w:before="24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0pt;margin-top:-751.9pt;width:495pt;height:739.9pt;z-index:251658240" stroked="f">
            <v:textbox style="mso-next-textbox:#_x0000_s1026">
              <w:txbxContent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Menedzserképző Központ V. Marketing-</w:t>
                  </w:r>
                  <w:r w:rsidRPr="0094497B">
                    <w:rPr>
                      <w:rFonts w:ascii="Verdana" w:hAnsi="Verdana"/>
                      <w:b/>
                      <w:sz w:val="22"/>
                      <w:szCs w:val="22"/>
                    </w:rPr>
                    <w:t>délután</w:t>
                  </w:r>
                </w:p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„</w:t>
                  </w:r>
                  <w:r w:rsidRPr="00F0236F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Egy délután szakmabelieknek </w:t>
                  </w:r>
                  <w:r w:rsidRPr="0029633C">
                    <w:rPr>
                      <w:rFonts w:ascii="Verdana" w:hAnsi="Verdana"/>
                      <w:b/>
                      <w:sz w:val="22"/>
                      <w:szCs w:val="22"/>
                    </w:rPr>
                    <w:t>–</w:t>
                  </w:r>
                  <w:r w:rsidRPr="00F0236F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kávé, üzlet, előadások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”</w:t>
                  </w:r>
                </w:p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2018. május 29. (kedd</w:t>
                  </w:r>
                  <w:r w:rsidRPr="00722C64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); 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Budapest, Danubius Hotel Astoria City Center</w:t>
                  </w:r>
                </w:p>
                <w:p w:rsidR="0069584C" w:rsidRPr="0094497B" w:rsidRDefault="0069584C" w:rsidP="0094497B">
                  <w:pPr>
                    <w:jc w:val="center"/>
                    <w:rPr>
                      <w:rFonts w:ascii="Verdana" w:hAnsi="Verdana"/>
                      <w:b/>
                    </w:rPr>
                  </w:pPr>
                </w:p>
                <w:p w:rsidR="0069584C" w:rsidRPr="00850A01" w:rsidRDefault="0069584C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Cégadatok:</w:t>
                  </w:r>
                </w:p>
                <w:p w:rsidR="0069584C" w:rsidRPr="00850A01" w:rsidRDefault="0069584C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880"/>
                    <w:gridCol w:w="7020"/>
                  </w:tblGrid>
                  <w:tr w:rsidR="0069584C" w:rsidRPr="00967570" w:rsidTr="00967570">
                    <w:tc>
                      <w:tcPr>
                        <w:tcW w:w="288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Cégnév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69584C" w:rsidRPr="00967570" w:rsidRDefault="0069584C" w:rsidP="00A667E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c>
                      <w:tcPr>
                        <w:tcW w:w="288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Számlázási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69584C" w:rsidRPr="00967570" w:rsidRDefault="0069584C" w:rsidP="00A667E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c>
                      <w:tcPr>
                        <w:tcW w:w="288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Levelezési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69584C" w:rsidRPr="00967570" w:rsidRDefault="0069584C" w:rsidP="00A667E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c>
                      <w:tcPr>
                        <w:tcW w:w="288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számlázási információ, megjegyzés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69584C" w:rsidRPr="00967570" w:rsidRDefault="0069584C" w:rsidP="00A667E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</w:tbl>
                <w:p w:rsidR="0069584C" w:rsidRPr="00850A01" w:rsidRDefault="0069584C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69584C" w:rsidRPr="00850A01" w:rsidRDefault="0069584C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A résztvevő(k) adatai:</w:t>
                  </w:r>
                </w:p>
                <w:p w:rsidR="0069584C" w:rsidRPr="00850A01" w:rsidRDefault="0069584C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9900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1980"/>
                    <w:gridCol w:w="1440"/>
                    <w:gridCol w:w="1440"/>
                    <w:gridCol w:w="1440"/>
                    <w:gridCol w:w="1440"/>
                    <w:gridCol w:w="2160"/>
                  </w:tblGrid>
                  <w:tr w:rsidR="0069584C" w:rsidRPr="00967570" w:rsidTr="00967570">
                    <w:trPr>
                      <w:trHeight w:val="245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Név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Beosztás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Telefon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Mobil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Fax</w:t>
                        </w: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E-mail</w:t>
                        </w:r>
                      </w:p>
                    </w:tc>
                  </w:tr>
                  <w:tr w:rsidR="0069584C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69584C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</w:tbl>
                <w:p w:rsidR="0069584C" w:rsidRPr="00850A01" w:rsidRDefault="0069584C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160"/>
                    <w:gridCol w:w="7740"/>
                  </w:tblGrid>
                  <w:tr w:rsidR="0069584C" w:rsidRPr="00967570" w:rsidTr="00967570">
                    <w:tc>
                      <w:tcPr>
                        <w:tcW w:w="2160" w:type="dxa"/>
                      </w:tcPr>
                      <w:p w:rsidR="0069584C" w:rsidRPr="00967570" w:rsidRDefault="0069584C" w:rsidP="00967570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információ, megjegyzés</w:t>
                        </w:r>
                      </w:p>
                    </w:tc>
                    <w:tc>
                      <w:tcPr>
                        <w:tcW w:w="7740" w:type="dxa"/>
                      </w:tcPr>
                      <w:p w:rsidR="0069584C" w:rsidRPr="00967570" w:rsidRDefault="0069584C" w:rsidP="00A667E9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</w:tr>
                </w:tbl>
                <w:p w:rsidR="0069584C" w:rsidRDefault="0069584C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69584C" w:rsidRDefault="0069584C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69584C" w:rsidRPr="00850A01" w:rsidRDefault="0069584C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Részvételi díj:</w:t>
                  </w:r>
                </w:p>
                <w:p w:rsidR="0069584C" w:rsidRDefault="0069584C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21 000 Ft"/>
                    </w:smartTagPr>
                    <w:r>
                      <w:rPr>
                        <w:rFonts w:ascii="Verdana" w:hAnsi="Verdana"/>
                        <w:b/>
                        <w:sz w:val="22"/>
                        <w:szCs w:val="22"/>
                      </w:rPr>
                      <w:t>21 0</w:t>
                    </w:r>
                    <w:r w:rsidRPr="00850A01">
                      <w:rPr>
                        <w:rFonts w:ascii="Verdana" w:hAnsi="Verdana"/>
                        <w:b/>
                        <w:sz w:val="22"/>
                        <w:szCs w:val="22"/>
                      </w:rPr>
                      <w:t>00 Ft</w:t>
                    </w:r>
                  </w:smartTag>
                  <w:r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+ áfa</w:t>
                  </w:r>
                </w:p>
                <w:p w:rsidR="0069584C" w:rsidRDefault="0069584C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69584C" w:rsidRPr="00850A01" w:rsidRDefault="0069584C" w:rsidP="0084196A">
                  <w:pPr>
                    <w:jc w:val="center"/>
                    <w:rPr>
                      <w:rFonts w:ascii="Verdana" w:hAnsi="Verdana"/>
                      <w:szCs w:val="20"/>
                    </w:rPr>
                  </w:pPr>
                </w:p>
                <w:p w:rsidR="0069584C" w:rsidRDefault="0069584C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Kedvezmény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ek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:</w:t>
                  </w:r>
                </w:p>
                <w:p w:rsidR="0069584C" w:rsidRPr="00C310FF" w:rsidRDefault="0069584C" w:rsidP="0084196A">
                  <w:pPr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Május 22</w:t>
                  </w:r>
                  <w:r w:rsidRPr="005E60FD">
                    <w:rPr>
                      <w:rFonts w:ascii="Verdana" w:hAnsi="Verdana"/>
                      <w:sz w:val="22"/>
                      <w:szCs w:val="22"/>
                    </w:rPr>
                    <w:t>-ig (kedd)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 xml:space="preserve"> történő re</w:t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>gi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sztráció esetén:</w:t>
                  </w:r>
                  <w:r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6 900 Ft"/>
                    </w:smartTagPr>
                    <w:r>
                      <w:rPr>
                        <w:rFonts w:ascii="Verdana" w:hAnsi="Verdana" w:cs="Arial"/>
                        <w:b/>
                        <w:sz w:val="22"/>
                        <w:szCs w:val="22"/>
                      </w:rPr>
                      <w:t>16 9</w:t>
                    </w:r>
                    <w:r w:rsidRPr="00C310FF">
                      <w:rPr>
                        <w:rFonts w:ascii="Verdana" w:hAnsi="Verdana" w:cs="Arial"/>
                        <w:b/>
                        <w:sz w:val="22"/>
                        <w:szCs w:val="22"/>
                      </w:rPr>
                      <w:t>00 Ft</w:t>
                    </w:r>
                  </w:smartTag>
                  <w:r w:rsidRPr="00C310FF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+ áfa</w:t>
                  </w:r>
                </w:p>
                <w:p w:rsidR="0069584C" w:rsidRPr="00694A76" w:rsidRDefault="0069584C" w:rsidP="001C1045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 Egy szervezettől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több fő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>jelen</w:t>
                  </w:r>
                  <w:bookmarkStart w:id="0" w:name="_GoBack"/>
                  <w:bookmarkEnd w:id="0"/>
                  <w:r>
                    <w:rPr>
                      <w:rFonts w:ascii="Verdana" w:hAnsi="Verdana"/>
                      <w:sz w:val="22"/>
                      <w:szCs w:val="22"/>
                    </w:rPr>
                    <w:t>tkezése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esetén</w:t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14 900 Ft"/>
                    </w:smartTagPr>
                    <w:r>
                      <w:rPr>
                        <w:rFonts w:ascii="Verdana" w:hAnsi="Verdana"/>
                        <w:b/>
                        <w:sz w:val="22"/>
                        <w:szCs w:val="22"/>
                      </w:rPr>
                      <w:t xml:space="preserve">14 </w:t>
                    </w:r>
                    <w:r>
                      <w:rPr>
                        <w:rFonts w:ascii="Verdana" w:hAnsi="Verdana" w:cs="Arial"/>
                        <w:b/>
                        <w:sz w:val="22"/>
                        <w:szCs w:val="22"/>
                      </w:rPr>
                      <w:t>9</w:t>
                    </w:r>
                    <w:r w:rsidRPr="001C1045">
                      <w:rPr>
                        <w:rFonts w:ascii="Verdana" w:hAnsi="Verdana" w:cs="Arial"/>
                        <w:b/>
                        <w:sz w:val="22"/>
                        <w:szCs w:val="22"/>
                      </w:rPr>
                      <w:t>00 Ft</w:t>
                    </w:r>
                  </w:smartTag>
                  <w:r w:rsidRPr="001C1045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+ áfa</w:t>
                  </w:r>
                  <w:r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/ fő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89.85pt;margin-top:-111pt;width:486pt;height:107.35pt;z-index:251659264" stroked="f">
            <v:textbox>
              <w:txbxContent>
                <w:p w:rsidR="0069584C" w:rsidRPr="00211EC1" w:rsidRDefault="0069584C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 xml:space="preserve">A Menedzserképző Központ és Szolgáltató Kft. a regisztrációt követően </w:t>
                  </w:r>
                  <w:r>
                    <w:rPr>
                      <w:rFonts w:ascii="Verdana" w:hAnsi="Verdana"/>
                      <w:sz w:val="14"/>
                      <w:szCs w:val="14"/>
                    </w:rPr>
                    <w:t>díjbekérőt állít ki</w:t>
                  </w: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 xml:space="preserve"> 8 napos fizetési határidővel</w:t>
                  </w:r>
                  <w:r>
                    <w:rPr>
                      <w:rFonts w:ascii="Verdana" w:hAnsi="Verdana"/>
                      <w:sz w:val="14"/>
                      <w:szCs w:val="14"/>
                    </w:rPr>
                    <w:t>, átutalásos kiegyenlítési móddal</w:t>
                  </w: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. Eltérő igények esetén természetesen szívesen alkalmazkodunk a partnerhez, kéréseiket a fenti űrlapon, az „Egyéb számlázási információ, megjegyzés” rovatban legyenek szívesek jelezni. A számlán az étel és az ital közvetített szolgáltatás.</w:t>
                  </w:r>
                </w:p>
                <w:p w:rsidR="0069584C" w:rsidRPr="00211EC1" w:rsidRDefault="0069584C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</w:t>
                  </w:r>
                </w:p>
                <w:p w:rsidR="0069584C" w:rsidRPr="00211EC1" w:rsidRDefault="0069584C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 rendezvény résztvevői hozzájárulnak, hogy róluk a rendezvény ideje alatt kép- és/vagy hanganyagok készüljenek.</w:t>
                  </w:r>
                </w:p>
                <w:p w:rsidR="0069584C" w:rsidRPr="00211EC1" w:rsidRDefault="0069584C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Az adatok kitöltésével hozzájárul ahhoz, hogy a Menedzserképző Központ és Szolgáltató Kft. a megadott elérhetőségekre reklámtartalmú anyagokat küldjön.</w:t>
                  </w:r>
                </w:p>
                <w:p w:rsidR="0069584C" w:rsidRPr="00211EC1" w:rsidRDefault="0069584C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  <w:p w:rsidR="0069584C" w:rsidRPr="00AF3A5B" w:rsidRDefault="0069584C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0;margin-top:0;width:594pt;height:840pt;z-index:251657216;mso-position-horizontal:center">
            <v:imagedata r:id="rId4" o:title=""/>
            <w10:wrap type="square"/>
          </v:shape>
        </w:pict>
      </w:r>
      <w:r>
        <w:rPr>
          <w:noProof/>
        </w:rPr>
        <w:pict>
          <v:shape id="_x0000_s1029" type="#_x0000_t202" style="position:absolute;margin-left:90pt;margin-top:10in;width:495pt;height:108pt;z-index:251656192" stroked="f">
            <v:textbox style="mso-next-textbox:#_x0000_s1029">
              <w:txbxContent>
                <w:p w:rsidR="0069584C" w:rsidRPr="009D01C5" w:rsidRDefault="0069584C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Menedzserképző Központ és Szolgáltató Kft. a regisztráció beérkezését követően állítja ki a részvételi díjról az átutalásos számlát, 8 napos fizetési határidővel. Eltérő igények esetén természetesen szívesen alkalmazkodunk a partnerhez, melyeket kérjük az űrlapon jelezni.</w:t>
                  </w:r>
                </w:p>
                <w:p w:rsidR="0069584C" w:rsidRPr="009D01C5" w:rsidRDefault="0069584C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jelentkező köteles a részvételi díj összegét a Menedzserképző Központ és Szolgáltató Kft. részére, a kiállított számlán levő fizetési határidőig kiegyenlíteni.</w:t>
                  </w:r>
                </w:p>
                <w:p w:rsidR="0069584C" w:rsidRPr="009D01C5" w:rsidRDefault="0069584C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 xml:space="preserve"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 </w:t>
                  </w:r>
                </w:p>
                <w:p w:rsidR="0069584C" w:rsidRPr="009D01C5" w:rsidRDefault="0069584C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Az adatok kitöltésével hozzájárul ahhoz, hogy a Menedzserképző Központ és Szolgáltató Kft. a megadott elérhetőségekre reklámtartalmú anyagokat küldjön.</w:t>
                  </w:r>
                </w:p>
              </w:txbxContent>
            </v:textbox>
          </v:shape>
        </w:pict>
      </w:r>
    </w:p>
    <w:sectPr w:rsidR="0069584C" w:rsidRPr="0018296B" w:rsidSect="0018296B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96B"/>
    <w:rsid w:val="000101BE"/>
    <w:rsid w:val="00037A52"/>
    <w:rsid w:val="00046844"/>
    <w:rsid w:val="000569BE"/>
    <w:rsid w:val="00090B28"/>
    <w:rsid w:val="000A3899"/>
    <w:rsid w:val="000B1EC2"/>
    <w:rsid w:val="00124065"/>
    <w:rsid w:val="00176DF1"/>
    <w:rsid w:val="0018296B"/>
    <w:rsid w:val="001C1045"/>
    <w:rsid w:val="001D5D3A"/>
    <w:rsid w:val="00205820"/>
    <w:rsid w:val="00211EC1"/>
    <w:rsid w:val="00234E8B"/>
    <w:rsid w:val="002617C9"/>
    <w:rsid w:val="00267142"/>
    <w:rsid w:val="00273D24"/>
    <w:rsid w:val="002770AF"/>
    <w:rsid w:val="00281F9C"/>
    <w:rsid w:val="0029633C"/>
    <w:rsid w:val="002C4AB5"/>
    <w:rsid w:val="002C77DB"/>
    <w:rsid w:val="002E0F41"/>
    <w:rsid w:val="003261A5"/>
    <w:rsid w:val="003464FB"/>
    <w:rsid w:val="00382E6C"/>
    <w:rsid w:val="003926C6"/>
    <w:rsid w:val="003C1C72"/>
    <w:rsid w:val="003E0F6D"/>
    <w:rsid w:val="0041098C"/>
    <w:rsid w:val="00441756"/>
    <w:rsid w:val="00454141"/>
    <w:rsid w:val="004716A4"/>
    <w:rsid w:val="00483D20"/>
    <w:rsid w:val="00490117"/>
    <w:rsid w:val="004C75FA"/>
    <w:rsid w:val="004D2281"/>
    <w:rsid w:val="004F0AF5"/>
    <w:rsid w:val="004F5897"/>
    <w:rsid w:val="00516438"/>
    <w:rsid w:val="00545335"/>
    <w:rsid w:val="00572823"/>
    <w:rsid w:val="005827CB"/>
    <w:rsid w:val="005965AD"/>
    <w:rsid w:val="005A6A72"/>
    <w:rsid w:val="005C28FA"/>
    <w:rsid w:val="005E60FD"/>
    <w:rsid w:val="005F2FB1"/>
    <w:rsid w:val="00621CF7"/>
    <w:rsid w:val="00625455"/>
    <w:rsid w:val="00681624"/>
    <w:rsid w:val="00682897"/>
    <w:rsid w:val="00694A76"/>
    <w:rsid w:val="0069584C"/>
    <w:rsid w:val="006B1A3C"/>
    <w:rsid w:val="006C0419"/>
    <w:rsid w:val="00707882"/>
    <w:rsid w:val="00722C64"/>
    <w:rsid w:val="007257BA"/>
    <w:rsid w:val="00733D1F"/>
    <w:rsid w:val="00734763"/>
    <w:rsid w:val="007510DC"/>
    <w:rsid w:val="00760E98"/>
    <w:rsid w:val="0079130E"/>
    <w:rsid w:val="007A6343"/>
    <w:rsid w:val="007B1EB5"/>
    <w:rsid w:val="007D5056"/>
    <w:rsid w:val="007E03F3"/>
    <w:rsid w:val="007F2B8E"/>
    <w:rsid w:val="007F7D3A"/>
    <w:rsid w:val="00814B5F"/>
    <w:rsid w:val="00816A46"/>
    <w:rsid w:val="008249E0"/>
    <w:rsid w:val="0083118F"/>
    <w:rsid w:val="00832FA8"/>
    <w:rsid w:val="0084196A"/>
    <w:rsid w:val="00850A01"/>
    <w:rsid w:val="00871DF7"/>
    <w:rsid w:val="00893CAC"/>
    <w:rsid w:val="008B5C7F"/>
    <w:rsid w:val="008D276F"/>
    <w:rsid w:val="009252F0"/>
    <w:rsid w:val="0094497B"/>
    <w:rsid w:val="009457EC"/>
    <w:rsid w:val="009560FA"/>
    <w:rsid w:val="00961354"/>
    <w:rsid w:val="00967570"/>
    <w:rsid w:val="00994042"/>
    <w:rsid w:val="009A6307"/>
    <w:rsid w:val="009C67A0"/>
    <w:rsid w:val="009D01C5"/>
    <w:rsid w:val="009E1492"/>
    <w:rsid w:val="009F499F"/>
    <w:rsid w:val="00A332FD"/>
    <w:rsid w:val="00A667E9"/>
    <w:rsid w:val="00A815D2"/>
    <w:rsid w:val="00AD5A3B"/>
    <w:rsid w:val="00AE29CA"/>
    <w:rsid w:val="00AF0AB7"/>
    <w:rsid w:val="00AF3A5B"/>
    <w:rsid w:val="00B10C56"/>
    <w:rsid w:val="00B55EF6"/>
    <w:rsid w:val="00B72AD9"/>
    <w:rsid w:val="00B83090"/>
    <w:rsid w:val="00BB6394"/>
    <w:rsid w:val="00BC3641"/>
    <w:rsid w:val="00BC5BF6"/>
    <w:rsid w:val="00BF5572"/>
    <w:rsid w:val="00BF6251"/>
    <w:rsid w:val="00C10370"/>
    <w:rsid w:val="00C21F09"/>
    <w:rsid w:val="00C310FF"/>
    <w:rsid w:val="00C3453E"/>
    <w:rsid w:val="00C34ABC"/>
    <w:rsid w:val="00C47729"/>
    <w:rsid w:val="00CC778F"/>
    <w:rsid w:val="00CD26DF"/>
    <w:rsid w:val="00CE39EC"/>
    <w:rsid w:val="00D52C6D"/>
    <w:rsid w:val="00D54B09"/>
    <w:rsid w:val="00D80298"/>
    <w:rsid w:val="00DA13D6"/>
    <w:rsid w:val="00DB321B"/>
    <w:rsid w:val="00DB4A6C"/>
    <w:rsid w:val="00DB6ED2"/>
    <w:rsid w:val="00DD71A7"/>
    <w:rsid w:val="00DE636C"/>
    <w:rsid w:val="00DE6C0D"/>
    <w:rsid w:val="00DE714B"/>
    <w:rsid w:val="00E14143"/>
    <w:rsid w:val="00E35097"/>
    <w:rsid w:val="00E43052"/>
    <w:rsid w:val="00E43535"/>
    <w:rsid w:val="00E81CA9"/>
    <w:rsid w:val="00E9390F"/>
    <w:rsid w:val="00E93A2A"/>
    <w:rsid w:val="00EC6449"/>
    <w:rsid w:val="00ED3B03"/>
    <w:rsid w:val="00F0236F"/>
    <w:rsid w:val="00F077DC"/>
    <w:rsid w:val="00F2781F"/>
    <w:rsid w:val="00F74A07"/>
    <w:rsid w:val="00F84AB1"/>
    <w:rsid w:val="00FE014E"/>
    <w:rsid w:val="00FF7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locked="1" w:uiPriority="0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uiPriority="0"/>
    <w:lsdException w:name="Balloon Text" w:locked="1" w:uiPriority="0"/>
    <w:lsdException w:name="Table Grid" w:locked="1" w:uiPriority="0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4F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4353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F3A5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9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0</Words>
  <Characters>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lap_Menedzserképző Központ V. Marketing-délután</dc:title>
  <dc:subject/>
  <dc:creator>Menedzserképző Kft</dc:creator>
  <cp:keywords/>
  <dc:description/>
  <cp:lastModifiedBy>Ács Nóra</cp:lastModifiedBy>
  <cp:revision>4</cp:revision>
  <cp:lastPrinted>2013-01-16T11:47:00Z</cp:lastPrinted>
  <dcterms:created xsi:type="dcterms:W3CDTF">2018-04-24T09:16:00Z</dcterms:created>
  <dcterms:modified xsi:type="dcterms:W3CDTF">2018-04-26T07:28:00Z</dcterms:modified>
</cp:coreProperties>
</file>